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63F17" w14:textId="77777777" w:rsidR="00834FF4" w:rsidRPr="00C844E3" w:rsidRDefault="00834FF4" w:rsidP="00834FF4">
      <w:pPr>
        <w:pStyle w:val="Nessunaspaziatura"/>
        <w:jc w:val="center"/>
        <w:rPr>
          <w:rFonts w:asciiTheme="minorHAnsi" w:hAnsiTheme="minorHAnsi" w:cstheme="minorHAnsi"/>
          <w:sz w:val="24"/>
          <w:szCs w:val="24"/>
        </w:rPr>
      </w:pPr>
      <w:r w:rsidRPr="00C844E3">
        <w:rPr>
          <w:rFonts w:asciiTheme="minorHAnsi" w:hAnsiTheme="minorHAnsi" w:cstheme="minorHAnsi"/>
          <w:noProof/>
          <w:sz w:val="24"/>
          <w:szCs w:val="24"/>
          <w:lang w:eastAsia="it-IT"/>
        </w:rPr>
        <w:drawing>
          <wp:inline distT="0" distB="0" distL="0" distR="0" wp14:anchorId="6433216F" wp14:editId="18969A0F">
            <wp:extent cx="638175" cy="72390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3F2468" w14:textId="77777777" w:rsidR="00834FF4" w:rsidRPr="00C844E3" w:rsidRDefault="00834FF4" w:rsidP="00834FF4">
      <w:pPr>
        <w:pStyle w:val="Nessunaspaziatur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844E3">
        <w:rPr>
          <w:rFonts w:asciiTheme="minorHAnsi" w:hAnsiTheme="minorHAnsi" w:cstheme="minorHAnsi"/>
          <w:b/>
          <w:bCs/>
          <w:sz w:val="24"/>
          <w:szCs w:val="24"/>
        </w:rPr>
        <w:t>Ministero della Pubblica Istruzione</w:t>
      </w:r>
      <w:r w:rsidR="00C34D3A">
        <w:rPr>
          <w:rFonts w:asciiTheme="minorHAnsi" w:hAnsiTheme="minorHAnsi" w:cstheme="minorHAnsi"/>
          <w:b/>
          <w:bCs/>
          <w:sz w:val="24"/>
          <w:szCs w:val="24"/>
        </w:rPr>
        <w:t xml:space="preserve"> e del Merito</w:t>
      </w:r>
    </w:p>
    <w:p w14:paraId="7F647575" w14:textId="77777777" w:rsidR="00834FF4" w:rsidRPr="00C844E3" w:rsidRDefault="00834FF4" w:rsidP="00834FF4">
      <w:pPr>
        <w:pStyle w:val="Nessunaspaziatura"/>
        <w:jc w:val="center"/>
        <w:rPr>
          <w:rFonts w:asciiTheme="minorHAnsi" w:hAnsiTheme="minorHAnsi" w:cstheme="minorHAnsi"/>
          <w:sz w:val="24"/>
          <w:szCs w:val="24"/>
        </w:rPr>
      </w:pPr>
      <w:r w:rsidRPr="00C844E3">
        <w:rPr>
          <w:rFonts w:asciiTheme="minorHAnsi" w:hAnsiTheme="minorHAnsi" w:cstheme="minorHAnsi"/>
          <w:sz w:val="24"/>
          <w:szCs w:val="24"/>
        </w:rPr>
        <w:t>Istituto d’Istruzione Superiore Statale “E. De Nicola”</w:t>
      </w:r>
    </w:p>
    <w:p w14:paraId="4BFAF4E0" w14:textId="77777777" w:rsidR="00834FF4" w:rsidRPr="00C844E3" w:rsidRDefault="00834FF4" w:rsidP="00C844E3">
      <w:pPr>
        <w:pStyle w:val="Nessunaspaziatura"/>
        <w:jc w:val="center"/>
        <w:rPr>
          <w:rFonts w:asciiTheme="minorHAnsi" w:hAnsiTheme="minorHAnsi" w:cstheme="minorHAnsi"/>
          <w:b/>
          <w:bCs/>
        </w:rPr>
      </w:pPr>
    </w:p>
    <w:p w14:paraId="75911A73" w14:textId="77777777" w:rsidR="00F6163F" w:rsidRPr="00C844E3" w:rsidRDefault="00F6163F" w:rsidP="00C844E3">
      <w:pPr>
        <w:spacing w:after="0"/>
        <w:ind w:left="4248"/>
        <w:rPr>
          <w:rFonts w:asciiTheme="minorHAnsi" w:hAnsiTheme="minorHAnsi" w:cstheme="minorHAnsi"/>
          <w:b/>
        </w:rPr>
      </w:pPr>
    </w:p>
    <w:p w14:paraId="5AB0AF41" w14:textId="77777777" w:rsidR="00D32BF9" w:rsidRPr="0025284E" w:rsidRDefault="0025284E" w:rsidP="00340D71">
      <w:pPr>
        <w:spacing w:after="0"/>
        <w:jc w:val="center"/>
        <w:rPr>
          <w:b/>
          <w:sz w:val="32"/>
          <w:szCs w:val="32"/>
        </w:rPr>
      </w:pPr>
      <w:r w:rsidRPr="0025284E">
        <w:rPr>
          <w:b/>
          <w:sz w:val="32"/>
          <w:szCs w:val="32"/>
        </w:rPr>
        <w:t>ISCRIZIONE</w:t>
      </w:r>
      <w:r w:rsidR="00340D71">
        <w:rPr>
          <w:b/>
          <w:sz w:val="32"/>
          <w:szCs w:val="32"/>
        </w:rPr>
        <w:t xml:space="preserve"> CERTIFICAZIONE</w:t>
      </w:r>
      <w:r w:rsidRPr="0025284E">
        <w:rPr>
          <w:b/>
          <w:sz w:val="32"/>
          <w:szCs w:val="32"/>
        </w:rPr>
        <w:t xml:space="preserve"> TRINITY</w:t>
      </w:r>
    </w:p>
    <w:p w14:paraId="474025A8" w14:textId="77777777" w:rsidR="00D32BF9" w:rsidRDefault="00D32BF9" w:rsidP="00D32BF9">
      <w:pPr>
        <w:spacing w:after="0"/>
      </w:pPr>
    </w:p>
    <w:p w14:paraId="02F17E18" w14:textId="77777777" w:rsidR="00D32BF9" w:rsidRPr="00340D71" w:rsidRDefault="0025284E" w:rsidP="00834FF4">
      <w:pPr>
        <w:spacing w:after="0" w:line="360" w:lineRule="auto"/>
        <w:rPr>
          <w:sz w:val="24"/>
          <w:szCs w:val="24"/>
        </w:rPr>
      </w:pPr>
      <w:r w:rsidRPr="00340D71">
        <w:rPr>
          <w:sz w:val="24"/>
          <w:szCs w:val="24"/>
        </w:rPr>
        <w:t>Il/la sottoscritto/a ………………………………………………………………………………………………</w:t>
      </w:r>
    </w:p>
    <w:p w14:paraId="057F0CF4" w14:textId="77777777" w:rsidR="00BF2063" w:rsidRPr="00340D71" w:rsidRDefault="00BF2063" w:rsidP="00BF206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g</w:t>
      </w:r>
      <w:r w:rsidR="0025284E" w:rsidRPr="00340D71">
        <w:rPr>
          <w:sz w:val="24"/>
          <w:szCs w:val="24"/>
        </w:rPr>
        <w:t xml:space="preserve">enitore dello/a alunno/a </w:t>
      </w:r>
      <w:r w:rsidRPr="00340D71">
        <w:rPr>
          <w:sz w:val="24"/>
          <w:szCs w:val="24"/>
        </w:rPr>
        <w:t>……………………………………………………………………………………</w:t>
      </w:r>
    </w:p>
    <w:p w14:paraId="7620A2E3" w14:textId="77777777" w:rsidR="00BF2063" w:rsidRDefault="00BF2063" w:rsidP="00BF206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iscritto/a alla classe ……………</w:t>
      </w:r>
      <w:r w:rsidRPr="00340D71">
        <w:rPr>
          <w:sz w:val="24"/>
          <w:szCs w:val="24"/>
        </w:rPr>
        <w:t>…..,</w:t>
      </w:r>
      <w:r>
        <w:rPr>
          <w:sz w:val="24"/>
          <w:szCs w:val="24"/>
        </w:rPr>
        <w:t xml:space="preserve"> </w:t>
      </w:r>
      <w:r w:rsidRPr="00340D71">
        <w:rPr>
          <w:sz w:val="24"/>
          <w:szCs w:val="24"/>
        </w:rPr>
        <w:t>sezione …………… corso……………………………</w:t>
      </w:r>
      <w:r>
        <w:rPr>
          <w:sz w:val="24"/>
          <w:szCs w:val="24"/>
        </w:rPr>
        <w:t>…………</w:t>
      </w:r>
      <w:r w:rsidR="00F61046">
        <w:rPr>
          <w:sz w:val="24"/>
          <w:szCs w:val="24"/>
        </w:rPr>
        <w:t>……</w:t>
      </w:r>
    </w:p>
    <w:p w14:paraId="5D15E2C7" w14:textId="77777777" w:rsidR="00D32BF9" w:rsidRDefault="00BF2063" w:rsidP="00834F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</w:t>
      </w:r>
      <w:r w:rsidR="0025284E" w:rsidRPr="00340D71">
        <w:rPr>
          <w:sz w:val="24"/>
          <w:szCs w:val="24"/>
        </w:rPr>
        <w:t>ato/a il ………………………. – a ………………………………………………………………………………</w:t>
      </w:r>
    </w:p>
    <w:p w14:paraId="2BA9D4D2" w14:textId="77777777" w:rsidR="00BF2063" w:rsidRDefault="00BF2063" w:rsidP="00834F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residente in </w:t>
      </w:r>
      <w:r w:rsidRPr="00340D71">
        <w:rPr>
          <w:sz w:val="24"/>
          <w:szCs w:val="24"/>
        </w:rPr>
        <w:t>………………………………………………………</w:t>
      </w:r>
      <w:r>
        <w:rPr>
          <w:sz w:val="24"/>
          <w:szCs w:val="24"/>
        </w:rPr>
        <w:t xml:space="preserve"> via </w:t>
      </w:r>
      <w:r w:rsidRPr="00340D71">
        <w:rPr>
          <w:sz w:val="24"/>
          <w:szCs w:val="24"/>
        </w:rPr>
        <w:t>………………………………………………………</w:t>
      </w:r>
      <w:r>
        <w:rPr>
          <w:sz w:val="24"/>
          <w:szCs w:val="24"/>
        </w:rPr>
        <w:t xml:space="preserve"> n……..</w:t>
      </w:r>
    </w:p>
    <w:p w14:paraId="2D563EAD" w14:textId="77777777" w:rsidR="00BF2063" w:rsidRDefault="00BF2063" w:rsidP="00834F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e-mail </w:t>
      </w:r>
      <w:r w:rsidRPr="00340D71">
        <w:rPr>
          <w:sz w:val="24"/>
          <w:szCs w:val="24"/>
        </w:rPr>
        <w:t>………………………………………………………</w:t>
      </w:r>
      <w:r w:rsidR="00F61046">
        <w:rPr>
          <w:sz w:val="24"/>
          <w:szCs w:val="24"/>
        </w:rPr>
        <w:t>..</w:t>
      </w:r>
    </w:p>
    <w:p w14:paraId="60AF4A23" w14:textId="77777777" w:rsidR="00BF2063" w:rsidRDefault="00BF2063" w:rsidP="00834F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n. tel.: </w:t>
      </w:r>
      <w:r w:rsidRPr="00340D71">
        <w:rPr>
          <w:sz w:val="24"/>
          <w:szCs w:val="24"/>
        </w:rPr>
        <w:t>………………………………………………………</w:t>
      </w:r>
    </w:p>
    <w:p w14:paraId="3FBC1202" w14:textId="77777777" w:rsidR="00BF2063" w:rsidRPr="00340D71" w:rsidRDefault="00BF2063" w:rsidP="00834F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n.tel. studente/ssa: </w:t>
      </w:r>
      <w:r w:rsidRPr="00340D71">
        <w:rPr>
          <w:sz w:val="24"/>
          <w:szCs w:val="24"/>
        </w:rPr>
        <w:t>………………………………………………………</w:t>
      </w:r>
    </w:p>
    <w:p w14:paraId="2D0BA2C8" w14:textId="77777777" w:rsidR="00BF2063" w:rsidRPr="00340D71" w:rsidRDefault="00BF2063" w:rsidP="00834FF4">
      <w:pPr>
        <w:spacing w:after="0" w:line="360" w:lineRule="auto"/>
        <w:rPr>
          <w:sz w:val="24"/>
          <w:szCs w:val="24"/>
        </w:rPr>
      </w:pPr>
    </w:p>
    <w:p w14:paraId="32709425" w14:textId="77777777" w:rsidR="0025284E" w:rsidRPr="00340D71" w:rsidRDefault="0025284E" w:rsidP="00834FF4">
      <w:pPr>
        <w:spacing w:after="0" w:line="360" w:lineRule="auto"/>
        <w:jc w:val="center"/>
        <w:rPr>
          <w:sz w:val="24"/>
          <w:szCs w:val="24"/>
        </w:rPr>
      </w:pPr>
      <w:r w:rsidRPr="00340D71">
        <w:rPr>
          <w:sz w:val="24"/>
          <w:szCs w:val="24"/>
        </w:rPr>
        <w:t>DICHIARA</w:t>
      </w:r>
    </w:p>
    <w:p w14:paraId="23F01FD7" w14:textId="77777777" w:rsidR="0025284E" w:rsidRDefault="00F61046" w:rsidP="00834F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="009426C5" w:rsidRPr="00340D71">
        <w:rPr>
          <w:sz w:val="24"/>
          <w:szCs w:val="24"/>
        </w:rPr>
        <w:t>he il/la figlio/a intende frequentare il corso di potenziamento linguist</w:t>
      </w:r>
      <w:r w:rsidR="00FB0314">
        <w:rPr>
          <w:sz w:val="24"/>
          <w:szCs w:val="24"/>
        </w:rPr>
        <w:t>ico per il conseguimento delle C</w:t>
      </w:r>
      <w:r w:rsidR="009426C5" w:rsidRPr="00340D71">
        <w:rPr>
          <w:sz w:val="24"/>
          <w:szCs w:val="24"/>
        </w:rPr>
        <w:t>ertificazioni:</w:t>
      </w:r>
    </w:p>
    <w:p w14:paraId="4E02511F" w14:textId="77777777" w:rsidR="00834FF4" w:rsidRPr="00C844E3" w:rsidRDefault="00834FF4" w:rsidP="00D32BF9">
      <w:pPr>
        <w:spacing w:after="0"/>
      </w:pPr>
    </w:p>
    <w:p w14:paraId="49EF002E" w14:textId="77777777" w:rsidR="00340D71" w:rsidRPr="00C844E3" w:rsidRDefault="00340D71" w:rsidP="00340D71">
      <w:pPr>
        <w:autoSpaceDE w:val="0"/>
        <w:autoSpaceDN w:val="0"/>
        <w:adjustRightInd w:val="0"/>
        <w:spacing w:after="140" w:line="288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C844E3">
        <w:rPr>
          <w:rFonts w:asciiTheme="minorHAnsi" w:hAnsiTheme="minorHAnsi" w:cstheme="minorHAnsi"/>
          <w:sz w:val="28"/>
          <w:szCs w:val="28"/>
          <w:lang w:val="en-US"/>
        </w:rPr>
        <w:t>□</w:t>
      </w:r>
      <w:r w:rsidR="00FB0314" w:rsidRPr="00C844E3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Pr="00C844E3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TRINITY </w:t>
      </w:r>
      <w:r w:rsidRPr="00C844E3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ISE I</w:t>
      </w:r>
      <w:r w:rsidRPr="00C844E3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(</w:t>
      </w:r>
      <w:r w:rsidRPr="00C844E3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B1</w:t>
      </w:r>
      <w:r w:rsidRPr="00C844E3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) </w:t>
      </w:r>
    </w:p>
    <w:p w14:paraId="70E6D075" w14:textId="55150D50" w:rsidR="00340D71" w:rsidRDefault="00340D71" w:rsidP="00340D71">
      <w:pPr>
        <w:autoSpaceDE w:val="0"/>
        <w:autoSpaceDN w:val="0"/>
        <w:adjustRightInd w:val="0"/>
        <w:spacing w:after="140" w:line="288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C844E3">
        <w:rPr>
          <w:rFonts w:asciiTheme="minorHAnsi" w:hAnsiTheme="minorHAnsi" w:cstheme="minorHAnsi"/>
          <w:sz w:val="28"/>
          <w:szCs w:val="28"/>
          <w:lang w:val="en-US"/>
        </w:rPr>
        <w:t>□</w:t>
      </w:r>
      <w:r w:rsidR="00FB0314" w:rsidRPr="00C844E3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Pr="00C844E3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TRINITY </w:t>
      </w:r>
      <w:r w:rsidRPr="00C844E3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ISE II</w:t>
      </w:r>
      <w:r w:rsidRPr="00C844E3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(</w:t>
      </w:r>
      <w:r w:rsidRPr="00C844E3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B2</w:t>
      </w:r>
      <w:r w:rsidRPr="00C844E3">
        <w:rPr>
          <w:rFonts w:asciiTheme="minorHAnsi" w:hAnsiTheme="minorHAnsi" w:cstheme="minorHAnsi"/>
          <w:b/>
          <w:bCs/>
          <w:sz w:val="28"/>
          <w:szCs w:val="28"/>
          <w:lang w:val="en-US"/>
        </w:rPr>
        <w:t>)</w:t>
      </w:r>
    </w:p>
    <w:p w14:paraId="2DC60657" w14:textId="60373D92" w:rsidR="00976B31" w:rsidRPr="00C844E3" w:rsidRDefault="00976B31" w:rsidP="00976B31">
      <w:pPr>
        <w:autoSpaceDE w:val="0"/>
        <w:autoSpaceDN w:val="0"/>
        <w:adjustRightInd w:val="0"/>
        <w:spacing w:after="140" w:line="288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C844E3">
        <w:rPr>
          <w:rFonts w:asciiTheme="minorHAnsi" w:hAnsiTheme="minorHAnsi" w:cstheme="minorHAnsi"/>
          <w:sz w:val="28"/>
          <w:szCs w:val="28"/>
          <w:lang w:val="en-US"/>
        </w:rPr>
        <w:t xml:space="preserve">□ </w:t>
      </w:r>
      <w:r w:rsidRPr="00C844E3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TRINITY </w:t>
      </w:r>
      <w:r w:rsidRPr="00C844E3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ISE I</w:t>
      </w:r>
      <w:r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II</w:t>
      </w:r>
      <w:r w:rsidRPr="00C844E3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(</w:t>
      </w:r>
      <w:r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C</w:t>
      </w:r>
      <w:r w:rsidRPr="00C844E3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1</w:t>
      </w:r>
      <w:r w:rsidRPr="00C844E3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) </w:t>
      </w:r>
    </w:p>
    <w:p w14:paraId="23AC8DBB" w14:textId="77777777" w:rsidR="00976B31" w:rsidRPr="00C844E3" w:rsidRDefault="00976B31" w:rsidP="00340D71">
      <w:pPr>
        <w:autoSpaceDE w:val="0"/>
        <w:autoSpaceDN w:val="0"/>
        <w:adjustRightInd w:val="0"/>
        <w:spacing w:after="140" w:line="288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</w:p>
    <w:p w14:paraId="61D7F9FC" w14:textId="77777777" w:rsidR="00BF2063" w:rsidRPr="00C844E3" w:rsidRDefault="00BF2063" w:rsidP="00340D71">
      <w:pPr>
        <w:autoSpaceDE w:val="0"/>
        <w:autoSpaceDN w:val="0"/>
        <w:adjustRightInd w:val="0"/>
        <w:spacing w:after="140" w:line="288" w:lineRule="auto"/>
        <w:jc w:val="center"/>
        <w:rPr>
          <w:rFonts w:ascii="Times New Roman" w:hAnsi="Times New Roman"/>
          <w:b/>
          <w:bCs/>
          <w:lang w:val="en-US"/>
        </w:rPr>
      </w:pPr>
    </w:p>
    <w:p w14:paraId="359E1E86" w14:textId="2D4E218C" w:rsidR="00BF2063" w:rsidRPr="00C844E3" w:rsidRDefault="00BF2063" w:rsidP="00BF2063">
      <w:pPr>
        <w:autoSpaceDE w:val="0"/>
        <w:autoSpaceDN w:val="0"/>
        <w:adjustRightInd w:val="0"/>
        <w:spacing w:after="140"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844E3">
        <w:rPr>
          <w:rFonts w:asciiTheme="minorHAnsi" w:hAnsiTheme="minorHAnsi" w:cstheme="minorHAnsi"/>
          <w:sz w:val="24"/>
          <w:szCs w:val="24"/>
        </w:rPr>
        <w:t>e si impegna ad effettuare il versamento per l’iscrizione all’esame al momento in cui questa andrà perfezionata (</w:t>
      </w:r>
      <w:r w:rsidR="00CB4983">
        <w:rPr>
          <w:rFonts w:asciiTheme="minorHAnsi" w:hAnsiTheme="minorHAnsi" w:cstheme="minorHAnsi"/>
          <w:sz w:val="24"/>
          <w:szCs w:val="24"/>
        </w:rPr>
        <w:t>entro fine gennaio</w:t>
      </w:r>
      <w:r w:rsidRPr="00C844E3">
        <w:rPr>
          <w:rFonts w:asciiTheme="minorHAnsi" w:hAnsiTheme="minorHAnsi" w:cstheme="minorHAnsi"/>
          <w:sz w:val="24"/>
          <w:szCs w:val="24"/>
        </w:rPr>
        <w:t>)</w:t>
      </w:r>
    </w:p>
    <w:p w14:paraId="0E05DCB0" w14:textId="77777777" w:rsidR="00340D71" w:rsidRPr="00BF2063" w:rsidRDefault="00340D71" w:rsidP="00D32BF9">
      <w:pPr>
        <w:spacing w:after="0"/>
        <w:rPr>
          <w:sz w:val="24"/>
          <w:szCs w:val="24"/>
        </w:rPr>
      </w:pPr>
    </w:p>
    <w:p w14:paraId="11F015E5" w14:textId="77777777" w:rsidR="00834FF4" w:rsidRPr="00BF2063" w:rsidRDefault="00834FF4" w:rsidP="00D32BF9">
      <w:pPr>
        <w:spacing w:after="0"/>
        <w:rPr>
          <w:sz w:val="24"/>
          <w:szCs w:val="24"/>
        </w:rPr>
      </w:pPr>
    </w:p>
    <w:p w14:paraId="4284B062" w14:textId="77777777" w:rsidR="0025284E" w:rsidRPr="00340D71" w:rsidRDefault="00F6163F" w:rsidP="00D32BF9">
      <w:pPr>
        <w:spacing w:after="0"/>
        <w:rPr>
          <w:sz w:val="24"/>
          <w:szCs w:val="24"/>
        </w:rPr>
      </w:pPr>
      <w:r w:rsidRPr="00340D71">
        <w:rPr>
          <w:sz w:val="24"/>
          <w:szCs w:val="24"/>
        </w:rPr>
        <w:t>Sesto San Giovanni, ………………………………….</w:t>
      </w:r>
    </w:p>
    <w:p w14:paraId="776F704C" w14:textId="77777777" w:rsidR="00F6163F" w:rsidRPr="00340D71" w:rsidRDefault="00F6163F" w:rsidP="00340D71">
      <w:pPr>
        <w:spacing w:after="0"/>
        <w:ind w:left="4956" w:firstLine="708"/>
        <w:rPr>
          <w:sz w:val="24"/>
          <w:szCs w:val="24"/>
        </w:rPr>
      </w:pPr>
      <w:r w:rsidRPr="00340D71">
        <w:rPr>
          <w:sz w:val="24"/>
          <w:szCs w:val="24"/>
        </w:rPr>
        <w:t>Firma ………………………………………………………..</w:t>
      </w:r>
    </w:p>
    <w:p w14:paraId="09340581" w14:textId="77777777" w:rsidR="00F6163F" w:rsidRDefault="00F6163F" w:rsidP="00D32BF9">
      <w:pPr>
        <w:spacing w:after="0"/>
        <w:rPr>
          <w:sz w:val="20"/>
          <w:szCs w:val="20"/>
        </w:rPr>
      </w:pPr>
    </w:p>
    <w:p w14:paraId="2BC3DCF0" w14:textId="77777777" w:rsidR="00F6163F" w:rsidRDefault="00F6163F" w:rsidP="00D32BF9">
      <w:pPr>
        <w:spacing w:after="0"/>
        <w:rPr>
          <w:sz w:val="20"/>
          <w:szCs w:val="20"/>
        </w:rPr>
      </w:pPr>
    </w:p>
    <w:p w14:paraId="13FFAA13" w14:textId="77777777" w:rsidR="00F6163F" w:rsidRDefault="00F6163F" w:rsidP="00D32BF9">
      <w:pPr>
        <w:spacing w:after="0"/>
        <w:rPr>
          <w:sz w:val="20"/>
          <w:szCs w:val="20"/>
        </w:rPr>
      </w:pPr>
    </w:p>
    <w:p w14:paraId="522C47EF" w14:textId="77777777" w:rsidR="00F6163F" w:rsidRDefault="00F6163F" w:rsidP="00D32BF9">
      <w:pPr>
        <w:spacing w:after="0"/>
        <w:rPr>
          <w:sz w:val="20"/>
          <w:szCs w:val="20"/>
        </w:rPr>
      </w:pPr>
    </w:p>
    <w:p w14:paraId="07D07C09" w14:textId="77777777" w:rsidR="00432516" w:rsidRPr="00432516" w:rsidRDefault="00432516" w:rsidP="00371789">
      <w:pPr>
        <w:tabs>
          <w:tab w:val="left" w:pos="5328"/>
        </w:tabs>
        <w:jc w:val="right"/>
        <w:rPr>
          <w:i/>
          <w:sz w:val="12"/>
          <w:szCs w:val="12"/>
        </w:rPr>
      </w:pPr>
    </w:p>
    <w:sectPr w:rsidR="00432516" w:rsidRPr="00432516" w:rsidSect="00976B31">
      <w:pgSz w:w="11906" w:h="16838" w:code="9"/>
      <w:pgMar w:top="851" w:right="1134" w:bottom="1134" w:left="1134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E8127" w14:textId="77777777" w:rsidR="00A2425E" w:rsidRDefault="00A2425E" w:rsidP="00276CD6">
      <w:pPr>
        <w:spacing w:after="0" w:line="240" w:lineRule="auto"/>
      </w:pPr>
      <w:r>
        <w:separator/>
      </w:r>
    </w:p>
  </w:endnote>
  <w:endnote w:type="continuationSeparator" w:id="0">
    <w:p w14:paraId="57D07916" w14:textId="77777777" w:rsidR="00A2425E" w:rsidRDefault="00A2425E" w:rsidP="0027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346DB" w14:textId="77777777" w:rsidR="00A2425E" w:rsidRDefault="00A2425E" w:rsidP="00276CD6">
      <w:pPr>
        <w:spacing w:after="0" w:line="240" w:lineRule="auto"/>
      </w:pPr>
      <w:r>
        <w:separator/>
      </w:r>
    </w:p>
  </w:footnote>
  <w:footnote w:type="continuationSeparator" w:id="0">
    <w:p w14:paraId="45FE72FA" w14:textId="77777777" w:rsidR="00A2425E" w:rsidRDefault="00A2425E" w:rsidP="00276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B32B63"/>
    <w:multiLevelType w:val="hybridMultilevel"/>
    <w:tmpl w:val="387C4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00FBF"/>
    <w:multiLevelType w:val="hybridMultilevel"/>
    <w:tmpl w:val="9E440FE8"/>
    <w:lvl w:ilvl="0" w:tplc="0410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425E"/>
    <w:rsid w:val="00001936"/>
    <w:rsid w:val="0007707E"/>
    <w:rsid w:val="00111FE9"/>
    <w:rsid w:val="00134940"/>
    <w:rsid w:val="00134EEF"/>
    <w:rsid w:val="00144A1E"/>
    <w:rsid w:val="0015193E"/>
    <w:rsid w:val="00195F1D"/>
    <w:rsid w:val="001A14C8"/>
    <w:rsid w:val="001B4C8A"/>
    <w:rsid w:val="001C38B7"/>
    <w:rsid w:val="001F1B2D"/>
    <w:rsid w:val="001F6D29"/>
    <w:rsid w:val="002006BE"/>
    <w:rsid w:val="0025284E"/>
    <w:rsid w:val="00276CD6"/>
    <w:rsid w:val="002C08B1"/>
    <w:rsid w:val="002C1779"/>
    <w:rsid w:val="002F206D"/>
    <w:rsid w:val="00327347"/>
    <w:rsid w:val="00340D71"/>
    <w:rsid w:val="00371789"/>
    <w:rsid w:val="0037370C"/>
    <w:rsid w:val="003B6077"/>
    <w:rsid w:val="003C2A4C"/>
    <w:rsid w:val="00400241"/>
    <w:rsid w:val="00407F69"/>
    <w:rsid w:val="00422449"/>
    <w:rsid w:val="00432516"/>
    <w:rsid w:val="00436B83"/>
    <w:rsid w:val="0049006B"/>
    <w:rsid w:val="00492760"/>
    <w:rsid w:val="004D297E"/>
    <w:rsid w:val="004F2C7E"/>
    <w:rsid w:val="004F3FD8"/>
    <w:rsid w:val="004F52FC"/>
    <w:rsid w:val="00524F40"/>
    <w:rsid w:val="00530120"/>
    <w:rsid w:val="00532624"/>
    <w:rsid w:val="00561517"/>
    <w:rsid w:val="005A101C"/>
    <w:rsid w:val="005A7196"/>
    <w:rsid w:val="005E0DDD"/>
    <w:rsid w:val="005E6A63"/>
    <w:rsid w:val="0063363A"/>
    <w:rsid w:val="006901DC"/>
    <w:rsid w:val="00693421"/>
    <w:rsid w:val="00696EC7"/>
    <w:rsid w:val="006A3A6B"/>
    <w:rsid w:val="006B18AA"/>
    <w:rsid w:val="006C1D7C"/>
    <w:rsid w:val="006F5F4A"/>
    <w:rsid w:val="006F62C8"/>
    <w:rsid w:val="0070539E"/>
    <w:rsid w:val="00717717"/>
    <w:rsid w:val="007206D8"/>
    <w:rsid w:val="0077466F"/>
    <w:rsid w:val="00780F04"/>
    <w:rsid w:val="00787BCC"/>
    <w:rsid w:val="007A69E7"/>
    <w:rsid w:val="007C2E7C"/>
    <w:rsid w:val="007E5832"/>
    <w:rsid w:val="0081349C"/>
    <w:rsid w:val="00831551"/>
    <w:rsid w:val="00832EEC"/>
    <w:rsid w:val="00834A10"/>
    <w:rsid w:val="00834FF4"/>
    <w:rsid w:val="00857122"/>
    <w:rsid w:val="00893416"/>
    <w:rsid w:val="008A1BA8"/>
    <w:rsid w:val="008B2433"/>
    <w:rsid w:val="008B4BA5"/>
    <w:rsid w:val="008D454C"/>
    <w:rsid w:val="008D5B94"/>
    <w:rsid w:val="008E3F59"/>
    <w:rsid w:val="009426C5"/>
    <w:rsid w:val="00946EE3"/>
    <w:rsid w:val="00976B31"/>
    <w:rsid w:val="009B1C95"/>
    <w:rsid w:val="009B39AF"/>
    <w:rsid w:val="00A10F49"/>
    <w:rsid w:val="00A11131"/>
    <w:rsid w:val="00A11D04"/>
    <w:rsid w:val="00A13B51"/>
    <w:rsid w:val="00A153F0"/>
    <w:rsid w:val="00A158EB"/>
    <w:rsid w:val="00A2425E"/>
    <w:rsid w:val="00A31D6D"/>
    <w:rsid w:val="00A738DB"/>
    <w:rsid w:val="00AB05F0"/>
    <w:rsid w:val="00AB3574"/>
    <w:rsid w:val="00AB3B45"/>
    <w:rsid w:val="00AB69EE"/>
    <w:rsid w:val="00AC0215"/>
    <w:rsid w:val="00AF05DB"/>
    <w:rsid w:val="00AF16DA"/>
    <w:rsid w:val="00B30796"/>
    <w:rsid w:val="00B46A66"/>
    <w:rsid w:val="00B502A9"/>
    <w:rsid w:val="00B901D7"/>
    <w:rsid w:val="00B931C9"/>
    <w:rsid w:val="00BA727C"/>
    <w:rsid w:val="00BF2063"/>
    <w:rsid w:val="00BF32FB"/>
    <w:rsid w:val="00C00928"/>
    <w:rsid w:val="00C026D2"/>
    <w:rsid w:val="00C241D4"/>
    <w:rsid w:val="00C24A8A"/>
    <w:rsid w:val="00C34D3A"/>
    <w:rsid w:val="00C7293D"/>
    <w:rsid w:val="00C844E3"/>
    <w:rsid w:val="00C870F3"/>
    <w:rsid w:val="00C904CD"/>
    <w:rsid w:val="00CA66E1"/>
    <w:rsid w:val="00CB05A0"/>
    <w:rsid w:val="00CB4983"/>
    <w:rsid w:val="00CB4F8C"/>
    <w:rsid w:val="00CD3C4C"/>
    <w:rsid w:val="00CF6EE5"/>
    <w:rsid w:val="00D32BF9"/>
    <w:rsid w:val="00D36E1B"/>
    <w:rsid w:val="00D47E76"/>
    <w:rsid w:val="00D54690"/>
    <w:rsid w:val="00D62724"/>
    <w:rsid w:val="00D772EC"/>
    <w:rsid w:val="00DE7E04"/>
    <w:rsid w:val="00E2080D"/>
    <w:rsid w:val="00E276D5"/>
    <w:rsid w:val="00E668D2"/>
    <w:rsid w:val="00E66B6B"/>
    <w:rsid w:val="00E82221"/>
    <w:rsid w:val="00E90D11"/>
    <w:rsid w:val="00EA7837"/>
    <w:rsid w:val="00ED3E28"/>
    <w:rsid w:val="00ED7536"/>
    <w:rsid w:val="00F028E4"/>
    <w:rsid w:val="00F61046"/>
    <w:rsid w:val="00F6163F"/>
    <w:rsid w:val="00FB0314"/>
    <w:rsid w:val="00FD5AC2"/>
    <w:rsid w:val="00FD7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9E3F457"/>
  <w15:docId w15:val="{2AC6BD1A-C04D-49D2-A5A9-C2BBEC32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416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6C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6CD6"/>
  </w:style>
  <w:style w:type="paragraph" w:styleId="Pidipagina">
    <w:name w:val="footer"/>
    <w:basedOn w:val="Normale"/>
    <w:link w:val="PidipaginaCarattere"/>
    <w:uiPriority w:val="99"/>
    <w:unhideWhenUsed/>
    <w:rsid w:val="00276C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6CD6"/>
  </w:style>
  <w:style w:type="character" w:styleId="Collegamentoipertestuale">
    <w:name w:val="Hyperlink"/>
    <w:uiPriority w:val="99"/>
    <w:unhideWhenUsed/>
    <w:rsid w:val="00524F40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0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C0215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134EEF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D32BF9"/>
    <w:pPr>
      <w:spacing w:after="200" w:line="240" w:lineRule="auto"/>
      <w:ind w:left="720"/>
      <w:contextualSpacing/>
      <w:jc w:val="center"/>
    </w:pPr>
    <w:rPr>
      <w:rFonts w:eastAsia="SimSu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\Documents\Modelli%20di%20Office%20personalizzati\modulo_trinity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7191A-FC3B-4004-9153-56F454061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modulo_trinity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cp:lastModifiedBy> </cp:lastModifiedBy>
  <cp:revision>7</cp:revision>
  <cp:lastPrinted>2017-11-07T12:07:00Z</cp:lastPrinted>
  <dcterms:created xsi:type="dcterms:W3CDTF">2022-10-07T07:28:00Z</dcterms:created>
  <dcterms:modified xsi:type="dcterms:W3CDTF">2026-09-30T13:48:00Z</dcterms:modified>
</cp:coreProperties>
</file>